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600" w:firstRow="0" w:lastRow="0" w:firstColumn="0" w:lastColumn="0" w:noHBand="1" w:noVBand="1"/>
        <w:tblDescription w:val="Layout table"/>
      </w:tblPr>
      <w:tblGrid>
        <w:gridCol w:w="5962"/>
        <w:gridCol w:w="5558"/>
      </w:tblGrid>
      <w:tr w:rsidR="00BF3499" w14:paraId="3C41246A" w14:textId="77777777" w:rsidTr="004C2821">
        <w:trPr>
          <w:trHeight w:val="2614"/>
          <w:jc w:val="center"/>
        </w:trPr>
        <w:tc>
          <w:tcPr>
            <w:tcW w:w="5962" w:type="dxa"/>
          </w:tcPr>
          <w:p w14:paraId="12ED83DD" w14:textId="20F4176F" w:rsidR="00BF3499" w:rsidRPr="00281BEB" w:rsidRDefault="00BF3499" w:rsidP="00AD7C00">
            <w:pPr>
              <w:pStyle w:val="Title"/>
              <w:rPr>
                <w:b/>
                <w:bCs/>
                <w:sz w:val="64"/>
                <w:szCs w:val="64"/>
              </w:rPr>
            </w:pPr>
            <w:r w:rsidRPr="00281BEB">
              <w:rPr>
                <w:b/>
                <w:bCs/>
                <w:noProof/>
                <w:sz w:val="64"/>
                <w:szCs w:val="64"/>
              </w:rPr>
              <w:drawing>
                <wp:anchor distT="0" distB="0" distL="114300" distR="114300" simplePos="0" relativeHeight="251658240" behindDoc="0" locked="0" layoutInCell="1" allowOverlap="1" wp14:anchorId="0E740475" wp14:editId="64784EAC">
                  <wp:simplePos x="0" y="0"/>
                  <wp:positionH relativeFrom="margin">
                    <wp:posOffset>160020</wp:posOffset>
                  </wp:positionH>
                  <wp:positionV relativeFrom="paragraph">
                    <wp:posOffset>0</wp:posOffset>
                  </wp:positionV>
                  <wp:extent cx="657225" cy="670560"/>
                  <wp:effectExtent l="0" t="0" r="952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placehol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225" cy="670560"/>
                          </a:xfrm>
                          <a:prstGeom prst="rect">
                            <a:avLst/>
                          </a:prstGeom>
                        </pic:spPr>
                      </pic:pic>
                    </a:graphicData>
                  </a:graphic>
                  <wp14:sizeRelH relativeFrom="margin">
                    <wp14:pctWidth>0</wp14:pctWidth>
                  </wp14:sizeRelH>
                  <wp14:sizeRelV relativeFrom="margin">
                    <wp14:pctHeight>0</wp14:pctHeight>
                  </wp14:sizeRelV>
                </wp:anchor>
              </w:drawing>
            </w:r>
            <w:r w:rsidR="00182617" w:rsidRPr="00281BEB">
              <w:rPr>
                <w:b/>
                <w:bCs/>
                <w:sz w:val="64"/>
                <w:szCs w:val="64"/>
              </w:rPr>
              <w:t xml:space="preserve">The KCWCD PIpeline </w:t>
            </w:r>
          </w:p>
        </w:tc>
        <w:tc>
          <w:tcPr>
            <w:tcW w:w="5558" w:type="dxa"/>
          </w:tcPr>
          <w:p w14:paraId="3CE870EE" w14:textId="77777777" w:rsidR="00BF3499" w:rsidRDefault="00BF3499"/>
        </w:tc>
      </w:tr>
      <w:tr w:rsidR="00BF3499" w14:paraId="2CC88433" w14:textId="77777777" w:rsidTr="004C2821">
        <w:trPr>
          <w:trHeight w:val="1678"/>
          <w:jc w:val="center"/>
        </w:trPr>
        <w:tc>
          <w:tcPr>
            <w:tcW w:w="5962" w:type="dxa"/>
          </w:tcPr>
          <w:p w14:paraId="2A1EDB10" w14:textId="77777777" w:rsidR="00BF3499" w:rsidRDefault="00BF3499"/>
        </w:tc>
        <w:tc>
          <w:tcPr>
            <w:tcW w:w="5558" w:type="dxa"/>
          </w:tcPr>
          <w:p w14:paraId="7CC6C582" w14:textId="6B0761B7" w:rsidR="0097636C" w:rsidRPr="006022C2" w:rsidRDefault="00A7152E" w:rsidP="0097636C">
            <w:pPr>
              <w:pStyle w:val="Subtitle"/>
              <w:rPr>
                <w:sz w:val="22"/>
              </w:rPr>
            </w:pPr>
            <w:r w:rsidRPr="006022C2">
              <w:rPr>
                <w:sz w:val="22"/>
              </w:rPr>
              <w:t>kane county water conservancy</w:t>
            </w:r>
            <w:r w:rsidR="006022C2">
              <w:rPr>
                <w:sz w:val="22"/>
              </w:rPr>
              <w:t xml:space="preserve"> District</w:t>
            </w:r>
            <w:r w:rsidRPr="006022C2">
              <w:rPr>
                <w:sz w:val="22"/>
              </w:rPr>
              <w:t xml:space="preserve"> </w:t>
            </w:r>
          </w:p>
          <w:p w14:paraId="7093FE1D" w14:textId="6711C744" w:rsidR="0097636C" w:rsidRPr="006022C2" w:rsidRDefault="006022C2" w:rsidP="0097636C">
            <w:pPr>
              <w:pStyle w:val="Subtitle"/>
              <w:rPr>
                <w:sz w:val="22"/>
              </w:rPr>
            </w:pPr>
            <w:r>
              <w:rPr>
                <w:sz w:val="22"/>
              </w:rPr>
              <w:t>06/18/20</w:t>
            </w:r>
          </w:p>
          <w:p w14:paraId="7888A255" w14:textId="7774C2D9" w:rsidR="00BF3499" w:rsidRPr="006022C2" w:rsidRDefault="006022C2" w:rsidP="0097636C">
            <w:pPr>
              <w:pStyle w:val="Subtitle"/>
              <w:rPr>
                <w:sz w:val="22"/>
              </w:rPr>
            </w:pPr>
            <w:r w:rsidRPr="006022C2">
              <w:rPr>
                <w:sz w:val="22"/>
              </w:rPr>
              <w:t>Summer Newsletter</w:t>
            </w:r>
          </w:p>
        </w:tc>
      </w:tr>
      <w:tr w:rsidR="00BF3499" w14:paraId="600CF547" w14:textId="77777777" w:rsidTr="004C2821">
        <w:trPr>
          <w:trHeight w:val="8464"/>
          <w:jc w:val="center"/>
        </w:trPr>
        <w:tc>
          <w:tcPr>
            <w:tcW w:w="5962" w:type="dxa"/>
          </w:tcPr>
          <w:p w14:paraId="238472F8" w14:textId="77777777" w:rsidR="00BF3499" w:rsidRDefault="00BF3499"/>
        </w:tc>
        <w:tc>
          <w:tcPr>
            <w:tcW w:w="5558" w:type="dxa"/>
          </w:tcPr>
          <w:p w14:paraId="3D9E7535" w14:textId="7F4A2556" w:rsidR="002A452F" w:rsidRDefault="00FB33C5" w:rsidP="002A452F">
            <w:r>
              <w:t xml:space="preserve">Kane County celebrated </w:t>
            </w:r>
            <w:r w:rsidR="00FB52C4">
              <w:t>Kanab City</w:t>
            </w:r>
            <w:r>
              <w:t>’s</w:t>
            </w:r>
            <w:r w:rsidR="00FB52C4">
              <w:t xml:space="preserve"> 150</w:t>
            </w:r>
            <w:r w:rsidR="00FB52C4" w:rsidRPr="00FB52C4">
              <w:rPr>
                <w:vertAlign w:val="superscript"/>
              </w:rPr>
              <w:t>th</w:t>
            </w:r>
            <w:r w:rsidR="00FB52C4">
              <w:t xml:space="preserve"> birthday on June 13, 2020.</w:t>
            </w:r>
            <w:r>
              <w:t xml:space="preserve"> </w:t>
            </w:r>
            <w:r w:rsidR="00CA6430">
              <w:t xml:space="preserve"> </w:t>
            </w:r>
            <w:r w:rsidR="00FB52C4">
              <w:t xml:space="preserve">KCWCD hosted </w:t>
            </w:r>
            <w:r>
              <w:t>some</w:t>
            </w:r>
            <w:r w:rsidR="00FB52C4">
              <w:t xml:space="preserve"> of the </w:t>
            </w:r>
            <w:r>
              <w:t>activities</w:t>
            </w:r>
            <w:r w:rsidR="00FB52C4">
              <w:t xml:space="preserve"> at Jackson Flat Reservoir in Kanab, UT. </w:t>
            </w:r>
            <w:r>
              <w:t>Kane County brought in Nitro Circus who set up their blob on the beach and launched people into the sky</w:t>
            </w:r>
            <w:r w:rsidR="00281BEB">
              <w:t xml:space="preserve">, just to crash down into the water.  The County also reserved all kayak and paddleboard rentals from the Adventure Tour Company and allowed the public to enjoy Jackson Flat Reservoir from one of their floating devices.  </w:t>
            </w:r>
            <w:r w:rsidR="00FD7DDC">
              <w:t xml:space="preserve">The public enjoyed food that was provided by the food trucks that were present.  This made for </w:t>
            </w:r>
            <w:proofErr w:type="gramStart"/>
            <w:r w:rsidR="00FD7DDC">
              <w:t xml:space="preserve">a </w:t>
            </w:r>
            <w:r w:rsidR="00281BEB">
              <w:t xml:space="preserve"> full</w:t>
            </w:r>
            <w:proofErr w:type="gramEnd"/>
            <w:r w:rsidR="00281BEB">
              <w:t xml:space="preserve"> day at the reservoir</w:t>
            </w:r>
            <w:r w:rsidR="00FD7DDC">
              <w:t xml:space="preserve">, enjoying the different activities going on at Jackson Flat Reservoir.  </w:t>
            </w:r>
            <w:r w:rsidR="00281BEB">
              <w:t>The event was a success and was estimated that approximately 1,000 people showed up throughout the day.</w:t>
            </w:r>
            <w:r w:rsidR="00FD7DDC">
              <w:t xml:space="preserve"> </w:t>
            </w:r>
          </w:p>
          <w:p w14:paraId="66B9B863" w14:textId="48929468" w:rsidR="002A452F" w:rsidRDefault="002A452F" w:rsidP="002A452F">
            <w:pPr>
              <w:jc w:val="center"/>
            </w:pPr>
            <w:r>
              <w:rPr>
                <w:noProof/>
              </w:rPr>
              <w:drawing>
                <wp:anchor distT="0" distB="0" distL="114300" distR="114300" simplePos="0" relativeHeight="251659264" behindDoc="0" locked="0" layoutInCell="1" allowOverlap="1" wp14:anchorId="0BCDFA69" wp14:editId="0EE7C13F">
                  <wp:simplePos x="0" y="0"/>
                  <wp:positionH relativeFrom="column">
                    <wp:posOffset>52705</wp:posOffset>
                  </wp:positionH>
                  <wp:positionV relativeFrom="page">
                    <wp:posOffset>3016885</wp:posOffset>
                  </wp:positionV>
                  <wp:extent cx="1123950" cy="1495425"/>
                  <wp:effectExtent l="0" t="0" r="0" b="9525"/>
                  <wp:wrapSquare wrapText="r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42.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123950" cy="1495425"/>
                          </a:xfrm>
                          <a:prstGeom prst="rect">
                            <a:avLst/>
                          </a:prstGeom>
                        </pic:spPr>
                      </pic:pic>
                    </a:graphicData>
                  </a:graphic>
                  <wp14:sizeRelH relativeFrom="margin">
                    <wp14:pctWidth>0</wp14:pctWidth>
                  </wp14:sizeRelH>
                  <wp14:sizeRelV relativeFrom="margin">
                    <wp14:pctHeight>0</wp14:pctHeight>
                  </wp14:sizeRelV>
                </wp:anchor>
              </w:drawing>
            </w:r>
          </w:p>
          <w:p w14:paraId="12B01DC0" w14:textId="0449EA6F" w:rsidR="002A452F" w:rsidRDefault="002A452F" w:rsidP="00FB52C4">
            <w:pPr>
              <w:rPr>
                <w:noProof/>
              </w:rPr>
            </w:pPr>
            <w:r>
              <w:rPr>
                <w:noProof/>
              </w:rPr>
              <w:t>KCWCD hosted the 24</w:t>
            </w:r>
            <w:r w:rsidRPr="002A452F">
              <w:rPr>
                <w:noProof/>
                <w:vertAlign w:val="superscript"/>
              </w:rPr>
              <w:t>th</w:t>
            </w:r>
            <w:r>
              <w:rPr>
                <w:noProof/>
              </w:rPr>
              <w:t xml:space="preserve"> of July fireworks that shot out over the water at Jackson Flat Reservoir</w:t>
            </w:r>
            <w:r w:rsidR="00EF007F">
              <w:rPr>
                <w:noProof/>
              </w:rPr>
              <w:t xml:space="preserve"> in 2019. KCWCD will host the fireworks again in 2020. The show will start approximately at 9:00 PM. All are welcome to comemorate with us!</w:t>
            </w:r>
          </w:p>
          <w:p w14:paraId="69403A64" w14:textId="1BD40434" w:rsidR="0097636C" w:rsidRPr="003B53E5" w:rsidRDefault="0097636C" w:rsidP="003B53E5">
            <w:pPr>
              <w:pStyle w:val="Quotecentred"/>
              <w:jc w:val="left"/>
              <w:rPr>
                <w:iCs w:val="0"/>
                <w:color w:val="auto"/>
                <w:sz w:val="22"/>
              </w:rPr>
            </w:pPr>
          </w:p>
        </w:tc>
      </w:tr>
      <w:tr w:rsidR="004C2821" w14:paraId="3895F881" w14:textId="77777777" w:rsidTr="004C2821">
        <w:trPr>
          <w:trHeight w:val="720"/>
          <w:jc w:val="center"/>
        </w:trPr>
        <w:tc>
          <w:tcPr>
            <w:tcW w:w="11520" w:type="dxa"/>
            <w:gridSpan w:val="2"/>
          </w:tcPr>
          <w:p w14:paraId="53B301B3" w14:textId="22F7DB3F" w:rsidR="004C2821" w:rsidRPr="0065168B" w:rsidRDefault="003B53E5" w:rsidP="004C2821">
            <w:pPr>
              <w:pStyle w:val="Quotecentred"/>
              <w:rPr>
                <w:sz w:val="24"/>
                <w:szCs w:val="24"/>
              </w:rPr>
            </w:pPr>
            <w:r w:rsidRPr="0065168B">
              <w:rPr>
                <w:sz w:val="24"/>
                <w:szCs w:val="24"/>
              </w:rPr>
              <w:t xml:space="preserve">Office Hours 9:00 AM – 5:00 PM (Monday – </w:t>
            </w:r>
            <w:proofErr w:type="gramStart"/>
            <w:r w:rsidRPr="0065168B">
              <w:rPr>
                <w:sz w:val="24"/>
                <w:szCs w:val="24"/>
              </w:rPr>
              <w:t>Friday)</w:t>
            </w:r>
            <w:r w:rsidR="0065168B" w:rsidRPr="0065168B">
              <w:rPr>
                <w:sz w:val="24"/>
                <w:szCs w:val="24"/>
              </w:rPr>
              <w:t xml:space="preserve">   </w:t>
            </w:r>
            <w:proofErr w:type="gramEnd"/>
            <w:r w:rsidR="0065168B" w:rsidRPr="0065168B">
              <w:rPr>
                <w:sz w:val="24"/>
                <w:szCs w:val="24"/>
              </w:rPr>
              <w:t xml:space="preserve">                                                              </w:t>
            </w:r>
            <w:r w:rsidR="0065168B">
              <w:rPr>
                <w:sz w:val="24"/>
                <w:szCs w:val="24"/>
              </w:rPr>
              <w:t xml:space="preserve">                       </w:t>
            </w:r>
            <w:r w:rsidR="0065168B" w:rsidRPr="0065168B">
              <w:rPr>
                <w:sz w:val="24"/>
                <w:szCs w:val="24"/>
              </w:rPr>
              <w:t xml:space="preserve">  Office Closure: 07/03/20 Independence Day </w:t>
            </w:r>
            <w:r w:rsidR="0065168B">
              <w:rPr>
                <w:sz w:val="24"/>
                <w:szCs w:val="24"/>
              </w:rPr>
              <w:t xml:space="preserve">07/24/20 Pioneer Day 09/07/20 Labor Day              </w:t>
            </w:r>
          </w:p>
          <w:p w14:paraId="6C2A94A9" w14:textId="2130D60D" w:rsidR="0065168B" w:rsidRPr="0065168B" w:rsidRDefault="0065168B" w:rsidP="0065168B"/>
        </w:tc>
      </w:tr>
    </w:tbl>
    <w:p w14:paraId="6C6B2FEC" w14:textId="00836BF6" w:rsidR="004915D0" w:rsidRPr="004C2821" w:rsidRDefault="004915D0" w:rsidP="004C2821">
      <w:pPr>
        <w:spacing w:after="0"/>
        <w:rPr>
          <w:sz w:val="10"/>
        </w:rPr>
      </w:pPr>
    </w:p>
    <w:tbl>
      <w:tblPr>
        <w:tblW w:w="5000" w:type="pct"/>
        <w:jc w:val="center"/>
        <w:tblLook w:val="0600" w:firstRow="0" w:lastRow="0" w:firstColumn="0" w:lastColumn="0" w:noHBand="1" w:noVBand="1"/>
        <w:tblDescription w:val="Layout table"/>
      </w:tblPr>
      <w:tblGrid>
        <w:gridCol w:w="5353"/>
        <w:gridCol w:w="1127"/>
        <w:gridCol w:w="5040"/>
      </w:tblGrid>
      <w:tr w:rsidR="005214B6" w14:paraId="541F863C" w14:textId="77777777" w:rsidTr="00B21F48">
        <w:trPr>
          <w:trHeight w:val="3064"/>
          <w:jc w:val="center"/>
        </w:trPr>
        <w:tc>
          <w:tcPr>
            <w:tcW w:w="5353" w:type="dxa"/>
          </w:tcPr>
          <w:p w14:paraId="650B49D6" w14:textId="47DB4D02" w:rsidR="00DA61AB" w:rsidRDefault="00DA61AB" w:rsidP="00DA61AB">
            <w:pPr>
              <w:pStyle w:val="NormalonDarkBackground"/>
            </w:pPr>
            <w:r>
              <w:drawing>
                <wp:inline distT="0" distB="0" distL="0" distR="0" wp14:anchorId="43261394" wp14:editId="2A3E3438">
                  <wp:extent cx="2857500"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onavirus.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052E26B2" w14:textId="14BD110E" w:rsidR="0075139E" w:rsidRDefault="00DA61AB" w:rsidP="00DA61AB">
            <w:pPr>
              <w:pStyle w:val="NormalonDarkBackground"/>
            </w:pPr>
            <w:r>
              <w:t xml:space="preserve">KCWCD continued to operate in the midst of the covid-19 shutdown as water utility is considered an essential business.  However, the office building closed its doors for some time to flatten the curve and to not jeopordize the health of employees and customers alike.  Since that time, KCWCD has decided to re-open it’s doors to the public </w:t>
            </w:r>
            <w:r w:rsidR="00C73946">
              <w:t xml:space="preserve">and wants to encourage safe practices moving forward.  </w:t>
            </w:r>
            <w:r w:rsidR="007A0B83">
              <w:t xml:space="preserve">This means: not coming into the office if one is feeling sick in any way, washing hands before and after entering the building, take advantage of the hand sanitizer provided at the front desk, use a mask while inside the building, </w:t>
            </w:r>
            <w:r w:rsidR="00915A77">
              <w:t>practice social distancing by maintaining a distance of 6 feet between yourself and others around you, consider wearing latex gloves, etc.</w:t>
            </w:r>
            <w:r w:rsidR="00206AAC">
              <w:t xml:space="preserve">  All are welcome to come into the office to pay bills</w:t>
            </w:r>
            <w:r w:rsidR="00586ED6">
              <w:t xml:space="preserve"> or any other matter</w:t>
            </w:r>
            <w:r w:rsidR="00206AAC">
              <w:t xml:space="preserve"> but consider</w:t>
            </w:r>
            <w:r w:rsidR="00586ED6">
              <w:t xml:space="preserve"> calling in or sending an email to the address provided below before coming into the office in person. </w:t>
            </w:r>
            <w:r w:rsidR="00586ED6">
              <w:t>Bills can be paid in a number of different ways which include</w:t>
            </w:r>
            <w:r w:rsidR="00586ED6">
              <w:t xml:space="preserve"> calling into the office at number provided below, signing up for automated withdrawel, bill pay with your bank, mailing a bill through the mail and </w:t>
            </w:r>
            <w:r w:rsidR="005214B6">
              <w:t xml:space="preserve">paying yourself </w:t>
            </w:r>
            <w:r w:rsidR="00586ED6">
              <w:t xml:space="preserve">online at </w:t>
            </w:r>
            <w:hyperlink r:id="rId13" w:history="1">
              <w:r w:rsidR="00586ED6" w:rsidRPr="00623692">
                <w:rPr>
                  <w:noProof w:val="0"/>
                  <w:color w:val="FFFFFF" w:themeColor="background2"/>
                  <w:u w:val="single"/>
                </w:rPr>
                <w:t>https://kcwcd.com/pay-online/</w:t>
              </w:r>
            </w:hyperlink>
            <w:r w:rsidR="00586ED6" w:rsidRPr="00623692">
              <w:rPr>
                <w:noProof w:val="0"/>
                <w:color w:val="FFFFFF" w:themeColor="background2"/>
              </w:rPr>
              <w:t xml:space="preserve"> </w:t>
            </w:r>
            <w:r w:rsidR="005214B6" w:rsidRPr="00623692">
              <w:rPr>
                <w:noProof w:val="0"/>
                <w:color w:val="FFFFFF" w:themeColor="background2"/>
              </w:rPr>
              <w:t>.</w:t>
            </w:r>
            <w:r w:rsidR="005214B6" w:rsidRPr="00623692">
              <w:rPr>
                <w:color w:val="FFFFFF" w:themeColor="background2"/>
              </w:rPr>
              <w:t xml:space="preserve"> </w:t>
            </w:r>
            <w:r w:rsidR="005214B6">
              <w:t xml:space="preserve"> Covid-19 is primarily transmitted </w:t>
            </w:r>
            <w:r w:rsidR="0075139E">
              <w:t xml:space="preserve"> </w:t>
            </w:r>
            <w:r w:rsidR="005214B6">
              <w:t xml:space="preserve">person-to-person so if we can make some minor adjustments to the way we do things including paying our bills, we will make a big difference in slowing down the spread of the virus. </w:t>
            </w:r>
            <w:r w:rsidR="005214B6">
              <w:t>KCWCD would like to thank all in advance for being responsible and taking this health risk seriously.</w:t>
            </w:r>
            <w:r w:rsidR="005214B6">
              <w:t xml:space="preserve"> </w:t>
            </w:r>
          </w:p>
          <w:p w14:paraId="79F03596" w14:textId="4BF5203E" w:rsidR="00915A77" w:rsidRDefault="00586ED6" w:rsidP="00DA61AB">
            <w:pPr>
              <w:pStyle w:val="NormalonDarkBackground"/>
            </w:pPr>
            <w:r>
              <mc:AlternateContent>
                <mc:Choice Requires="wps">
                  <w:drawing>
                    <wp:anchor distT="91440" distB="91440" distL="114300" distR="114300" simplePos="0" relativeHeight="251661312" behindDoc="0" locked="0" layoutInCell="1" allowOverlap="1" wp14:anchorId="28FC261C" wp14:editId="3A253688">
                      <wp:simplePos x="0" y="0"/>
                      <wp:positionH relativeFrom="page">
                        <wp:posOffset>0</wp:posOffset>
                      </wp:positionH>
                      <wp:positionV relativeFrom="paragraph">
                        <wp:posOffset>292735</wp:posOffset>
                      </wp:positionV>
                      <wp:extent cx="3209925" cy="7715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771525"/>
                              </a:xfrm>
                              <a:prstGeom prst="rect">
                                <a:avLst/>
                              </a:prstGeom>
                              <a:noFill/>
                              <a:ln w="9525">
                                <a:noFill/>
                                <a:miter lim="800000"/>
                                <a:headEnd/>
                                <a:tailEnd/>
                              </a:ln>
                            </wps:spPr>
                            <wps:txbx>
                              <w:txbxContent>
                                <w:p w14:paraId="641DEEB1" w14:textId="61B5738D" w:rsidR="00915A77" w:rsidRPr="005214B6" w:rsidRDefault="00B54B54" w:rsidP="00B54B54">
                                  <w:pPr>
                                    <w:pBdr>
                                      <w:top w:val="single" w:sz="24" w:space="8" w:color="154875" w:themeColor="accent1"/>
                                      <w:bottom w:val="single" w:sz="24" w:space="8" w:color="154875" w:themeColor="accent1"/>
                                    </w:pBdr>
                                    <w:spacing w:after="0" w:line="276" w:lineRule="auto"/>
                                    <w:rPr>
                                      <w:i/>
                                      <w:iCs/>
                                      <w:color w:val="154875" w:themeColor="accent1"/>
                                      <w:sz w:val="32"/>
                                      <w:szCs w:val="32"/>
                                    </w:rPr>
                                  </w:pPr>
                                  <w:r w:rsidRPr="005214B6">
                                    <w:rPr>
                                      <w:color w:val="154875" w:themeColor="accent1"/>
                                      <w:sz w:val="32"/>
                                      <w:szCs w:val="32"/>
                                      <w:u w:val="single"/>
                                    </w:rPr>
                                    <w:t>www.</w:t>
                                  </w:r>
                                  <w:hyperlink r:id="rId14" w:history="1">
                                    <w:r w:rsidR="000858EE" w:rsidRPr="005214B6">
                                      <w:rPr>
                                        <w:rStyle w:val="Hyperlink"/>
                                        <w:color w:val="154875" w:themeColor="accent1"/>
                                        <w:sz w:val="32"/>
                                        <w:szCs w:val="32"/>
                                      </w:rPr>
                                      <w:t>kcwcd.com</w:t>
                                    </w:r>
                                  </w:hyperlink>
                                  <w:r w:rsidR="000858EE" w:rsidRPr="005214B6">
                                    <w:rPr>
                                      <w:color w:val="154875" w:themeColor="accent1"/>
                                      <w:sz w:val="32"/>
                                      <w:szCs w:val="32"/>
                                    </w:rPr>
                                    <w:t xml:space="preserve"> </w:t>
                                  </w:r>
                                  <w:r w:rsidR="00915A77" w:rsidRPr="005214B6">
                                    <w:rPr>
                                      <w:color w:val="154875" w:themeColor="accent1"/>
                                      <w:sz w:val="32"/>
                                      <w:szCs w:val="32"/>
                                    </w:rPr>
                                    <w:t xml:space="preserve"> 435-644-3997 </w:t>
                                  </w:r>
                                  <w:hyperlink r:id="rId15" w:history="1">
                                    <w:r w:rsidR="005214B6" w:rsidRPr="005214B6">
                                      <w:rPr>
                                        <w:rStyle w:val="Hyperlink"/>
                                        <w:sz w:val="32"/>
                                        <w:szCs w:val="32"/>
                                      </w:rPr>
                                      <w:t>kanecowater@gmail.com</w:t>
                                    </w:r>
                                  </w:hyperlink>
                                  <w:r w:rsidR="005214B6" w:rsidRPr="005214B6">
                                    <w:rPr>
                                      <w:color w:val="154875" w:themeColor="accent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FC261C" id="_x0000_t202" coordsize="21600,21600" o:spt="202" path="m,l,21600r21600,l21600,xe">
                      <v:stroke joinstyle="miter"/>
                      <v:path gradientshapeok="t" o:connecttype="rect"/>
                    </v:shapetype>
                    <v:shape id="Text Box 2" o:spid="_x0000_s1026" type="#_x0000_t202" style="position:absolute;margin-left:0;margin-top:23.05pt;width:252.75pt;height:60.75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" filled="f" stroked="f">
                      <v:textbox>
                        <w:txbxContent>
                          <w:p w14:paraId="641DEEB1" w14:textId="61B5738D" w:rsidR="00915A77" w:rsidRPr="005214B6" w:rsidRDefault="00B54B54" w:rsidP="00B54B54">
                            <w:pPr>
                              <w:pBdr>
                                <w:top w:val="single" w:sz="24" w:space="8" w:color="154875" w:themeColor="accent1"/>
                                <w:bottom w:val="single" w:sz="24" w:space="8" w:color="154875" w:themeColor="accent1"/>
                              </w:pBdr>
                              <w:spacing w:after="0" w:line="276" w:lineRule="auto"/>
                              <w:rPr>
                                <w:i/>
                                <w:iCs/>
                                <w:color w:val="154875" w:themeColor="accent1"/>
                                <w:sz w:val="32"/>
                                <w:szCs w:val="32"/>
                              </w:rPr>
                            </w:pPr>
                            <w:r w:rsidRPr="005214B6">
                              <w:rPr>
                                <w:color w:val="154875" w:themeColor="accent1"/>
                                <w:sz w:val="32"/>
                                <w:szCs w:val="32"/>
                                <w:u w:val="single"/>
                              </w:rPr>
                              <w:t>www.</w:t>
                            </w:r>
                            <w:hyperlink r:id="rId16" w:history="1">
                              <w:r w:rsidR="000858EE" w:rsidRPr="005214B6">
                                <w:rPr>
                                  <w:rStyle w:val="Hyperlink"/>
                                  <w:color w:val="154875" w:themeColor="accent1"/>
                                  <w:sz w:val="32"/>
                                  <w:szCs w:val="32"/>
                                </w:rPr>
                                <w:t>kcwcd.com</w:t>
                              </w:r>
                            </w:hyperlink>
                            <w:r w:rsidR="000858EE" w:rsidRPr="005214B6">
                              <w:rPr>
                                <w:color w:val="154875" w:themeColor="accent1"/>
                                <w:sz w:val="32"/>
                                <w:szCs w:val="32"/>
                              </w:rPr>
                              <w:t xml:space="preserve"> </w:t>
                            </w:r>
                            <w:r w:rsidR="00915A77" w:rsidRPr="005214B6">
                              <w:rPr>
                                <w:color w:val="154875" w:themeColor="accent1"/>
                                <w:sz w:val="32"/>
                                <w:szCs w:val="32"/>
                              </w:rPr>
                              <w:t xml:space="preserve"> 435-644-3997 </w:t>
                            </w:r>
                            <w:hyperlink r:id="rId17" w:history="1">
                              <w:r w:rsidR="005214B6" w:rsidRPr="005214B6">
                                <w:rPr>
                                  <w:rStyle w:val="Hyperlink"/>
                                  <w:sz w:val="32"/>
                                  <w:szCs w:val="32"/>
                                </w:rPr>
                                <w:t>kanecowater@gmail.com</w:t>
                              </w:r>
                            </w:hyperlink>
                            <w:r w:rsidR="005214B6" w:rsidRPr="005214B6">
                              <w:rPr>
                                <w:color w:val="154875" w:themeColor="accent1"/>
                                <w:sz w:val="32"/>
                                <w:szCs w:val="32"/>
                              </w:rPr>
                              <w:t xml:space="preserve">   </w:t>
                            </w:r>
                          </w:p>
                        </w:txbxContent>
                      </v:textbox>
                      <w10:wrap type="topAndBottom" anchorx="page"/>
                    </v:shape>
                  </w:pict>
                </mc:Fallback>
              </mc:AlternateContent>
            </w:r>
            <w:r w:rsidR="00B54B54">
              <w:t xml:space="preserve">                                                                                                                                                                                                                    </w:t>
            </w:r>
          </w:p>
        </w:tc>
        <w:tc>
          <w:tcPr>
            <w:tcW w:w="1127" w:type="dxa"/>
          </w:tcPr>
          <w:p w14:paraId="0F44BF38" w14:textId="2D2A4D1E" w:rsidR="00B21F48" w:rsidRDefault="00B21F48" w:rsidP="00B21F48">
            <w:pPr>
              <w:pStyle w:val="Quotecentred"/>
            </w:pPr>
          </w:p>
        </w:tc>
        <w:tc>
          <w:tcPr>
            <w:tcW w:w="5040" w:type="dxa"/>
          </w:tcPr>
          <w:p w14:paraId="31E229C5" w14:textId="77777777" w:rsidR="00F024D4" w:rsidRDefault="00EC3E65" w:rsidP="00F15E50">
            <w:pPr>
              <w:pStyle w:val="Quote"/>
              <w:spacing w:line="276" w:lineRule="auto"/>
              <w:rPr>
                <w:sz w:val="20"/>
              </w:rPr>
            </w:pPr>
            <w:r w:rsidRPr="002033CC">
              <w:rPr>
                <w:b/>
                <w:bCs/>
                <w:sz w:val="32"/>
                <w:szCs w:val="32"/>
              </w:rPr>
              <w:t>W</w:t>
            </w:r>
            <w:r w:rsidR="002033CC" w:rsidRPr="002033CC">
              <w:rPr>
                <w:b/>
                <w:bCs/>
                <w:sz w:val="32"/>
                <w:szCs w:val="32"/>
              </w:rPr>
              <w:t>ATER CONSERVATION TIPS</w:t>
            </w:r>
            <w:r w:rsidR="002033CC">
              <w:rPr>
                <w:sz w:val="22"/>
                <w:szCs w:val="22"/>
              </w:rPr>
              <w:t xml:space="preserve"> </w:t>
            </w:r>
            <w:r w:rsidR="002033CC" w:rsidRPr="002033CC">
              <w:rPr>
                <w:sz w:val="20"/>
              </w:rPr>
              <w:t>Be aware! Listen for drips &amp; leaks around house   Check outdoor faucets, pipes and hoses for leaks</w:t>
            </w:r>
            <w:r w:rsidR="002033CC">
              <w:rPr>
                <w:sz w:val="20"/>
              </w:rPr>
              <w:t xml:space="preserve">        Take shorter showers, try for under 5 minutes              Turn faucet off while shaving, brushing teeth, etc.         </w:t>
            </w:r>
            <w:r w:rsidR="0027447B">
              <w:rPr>
                <w:sz w:val="20"/>
              </w:rPr>
              <w:t>Teach children water conservation tips</w:t>
            </w:r>
            <w:r w:rsidR="002033CC">
              <w:rPr>
                <w:sz w:val="20"/>
              </w:rPr>
              <w:t xml:space="preserve">                                         </w:t>
            </w:r>
            <w:r w:rsidR="00F15E50">
              <w:rPr>
                <w:sz w:val="20"/>
              </w:rPr>
              <w:t xml:space="preserve">Use mulch around plants and trees                               </w:t>
            </w:r>
            <w:r w:rsidR="0027447B">
              <w:rPr>
                <w:sz w:val="20"/>
              </w:rPr>
              <w:t xml:space="preserve">                           Avoid watering on windy days                                          Only wash full loads of laundry                                       Install drip irrigation system</w:t>
            </w:r>
          </w:p>
          <w:p w14:paraId="0D279633" w14:textId="7A3080F4" w:rsidR="002033CC" w:rsidRDefault="00F024D4" w:rsidP="00F15E50">
            <w:pPr>
              <w:pStyle w:val="Quote"/>
              <w:spacing w:line="276" w:lineRule="auto"/>
              <w:rPr>
                <w:sz w:val="20"/>
              </w:rPr>
            </w:pPr>
            <w:r>
              <w:rPr>
                <w:noProof/>
                <w:sz w:val="20"/>
              </w:rPr>
              <w:drawing>
                <wp:inline distT="0" distB="0" distL="0" distR="0" wp14:anchorId="31D0163D" wp14:editId="631B7698">
                  <wp:extent cx="124777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ow the flow.png"/>
                          <pic:cNvPicPr/>
                        </pic:nvPicPr>
                        <pic:blipFill>
                          <a:blip r:embed="rId18">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r w:rsidR="00F15E50">
              <w:rPr>
                <w:sz w:val="20"/>
              </w:rPr>
              <w:t xml:space="preserve">                                                          </w:t>
            </w:r>
            <w:r w:rsidR="002033CC">
              <w:rPr>
                <w:sz w:val="20"/>
              </w:rPr>
              <w:t xml:space="preserve">             </w:t>
            </w:r>
          </w:p>
          <w:p w14:paraId="1F3B5907" w14:textId="77777777" w:rsidR="004C4D41" w:rsidRDefault="004C4D41" w:rsidP="004C4D41">
            <w:pPr>
              <w:spacing w:line="240" w:lineRule="auto"/>
              <w:rPr>
                <w:b/>
                <w:bCs/>
                <w:color w:val="FFFFFF" w:themeColor="background2"/>
                <w:sz w:val="32"/>
                <w:szCs w:val="32"/>
              </w:rPr>
            </w:pPr>
          </w:p>
          <w:p w14:paraId="31FDFEEB" w14:textId="1B22C063" w:rsidR="00475170" w:rsidRPr="004C4D41" w:rsidRDefault="002359B5" w:rsidP="004C4D41">
            <w:pPr>
              <w:spacing w:line="240" w:lineRule="auto"/>
              <w:rPr>
                <w:b/>
                <w:bCs/>
                <w:color w:val="FFFFFF" w:themeColor="background2"/>
                <w:sz w:val="32"/>
                <w:szCs w:val="32"/>
              </w:rPr>
            </w:pPr>
            <w:r w:rsidRPr="004C4D41">
              <w:rPr>
                <w:b/>
                <w:bCs/>
                <w:color w:val="FFFFFF" w:themeColor="background2"/>
                <w:sz w:val="32"/>
                <w:szCs w:val="32"/>
              </w:rPr>
              <w:t xml:space="preserve">SUMMER                                                                                MONTHS                                      </w:t>
            </w:r>
          </w:p>
          <w:p w14:paraId="5B688768" w14:textId="7A006F7F" w:rsidR="002359B5" w:rsidRPr="004C4D41" w:rsidRDefault="002359B5" w:rsidP="002359B5">
            <w:pPr>
              <w:spacing w:line="240" w:lineRule="auto"/>
              <w:rPr>
                <w:color w:val="FFFFFF" w:themeColor="background2"/>
              </w:rPr>
            </w:pPr>
            <w:r>
              <w:rPr>
                <w:color w:val="FFFFFF" w:themeColor="background2"/>
                <w:szCs w:val="22"/>
              </w:rPr>
              <w:t xml:space="preserve">The months of </w:t>
            </w:r>
            <w:proofErr w:type="gramStart"/>
            <w:r>
              <w:rPr>
                <w:color w:val="FFFFFF" w:themeColor="background2"/>
                <w:szCs w:val="22"/>
              </w:rPr>
              <w:t xml:space="preserve">June,   </w:t>
            </w:r>
            <w:proofErr w:type="gramEnd"/>
            <w:r>
              <w:rPr>
                <w:color w:val="FFFFFF" w:themeColor="background2"/>
                <w:szCs w:val="22"/>
              </w:rPr>
              <w:t xml:space="preserve">                                              July, August and                                                       September are the months                                        that water users </w:t>
            </w:r>
            <w:r w:rsidR="0061417C">
              <w:rPr>
                <w:color w:val="FFFFFF" w:themeColor="background2"/>
                <w:szCs w:val="22"/>
              </w:rPr>
              <w:t xml:space="preserve">generally                                       use more water at their                                             properties.  We should always                                    practice water conservation                                     measures but especially during these                             hot summer months.  </w:t>
            </w:r>
            <w:r w:rsidR="00DD3CFF">
              <w:rPr>
                <w:color w:val="FFFFFF" w:themeColor="background2"/>
                <w:szCs w:val="22"/>
              </w:rPr>
              <w:t xml:space="preserve">Educating yourself                  on water conservation efforts is the first                               step in the process.  Visit our website at    </w:t>
            </w:r>
            <w:hyperlink r:id="rId19" w:history="1">
              <w:r w:rsidR="00DD3CFF" w:rsidRPr="00623692">
                <w:rPr>
                  <w:color w:val="FFFFFF" w:themeColor="background2"/>
                  <w:u w:val="single"/>
                </w:rPr>
                <w:t>https://kcwcd.com/conservation/</w:t>
              </w:r>
            </w:hyperlink>
            <w:r w:rsidR="00DD3CFF" w:rsidRPr="00623692">
              <w:rPr>
                <w:color w:val="FFFFFF" w:themeColor="background2"/>
              </w:rPr>
              <w:t xml:space="preserve"> </w:t>
            </w:r>
            <w:r w:rsidR="0059266A" w:rsidRPr="00623692">
              <w:rPr>
                <w:color w:val="FFFFFF" w:themeColor="background2"/>
              </w:rPr>
              <w:t>a</w:t>
            </w:r>
            <w:r w:rsidR="0059266A">
              <w:rPr>
                <w:color w:val="FFFFFF" w:themeColor="background2"/>
              </w:rPr>
              <w:t>nd commit           yourself to applying just a few water conservation    tips.  With time, you’ll save not only our precious     water resource, but also your own money!</w:t>
            </w:r>
            <w:r w:rsidR="00DD3CFF">
              <w:rPr>
                <w:color w:val="FFFFFF" w:themeColor="background2"/>
                <w:szCs w:val="22"/>
              </w:rPr>
              <w:t xml:space="preserve">                     </w:t>
            </w:r>
          </w:p>
        </w:tc>
      </w:tr>
      <w:tr w:rsidR="005214B6" w14:paraId="071FC9C8" w14:textId="77777777" w:rsidTr="002168E9">
        <w:trPr>
          <w:trHeight w:val="9072"/>
          <w:jc w:val="center"/>
        </w:trPr>
        <w:tc>
          <w:tcPr>
            <w:tcW w:w="6480" w:type="dxa"/>
            <w:gridSpan w:val="2"/>
          </w:tcPr>
          <w:p w14:paraId="7C5653C3" w14:textId="60BB49F4" w:rsidR="00B21F48" w:rsidRPr="002168E9" w:rsidRDefault="00B21F48" w:rsidP="000102E8">
            <w:pPr>
              <w:pStyle w:val="NormalonDarkBackground"/>
            </w:pPr>
          </w:p>
        </w:tc>
        <w:tc>
          <w:tcPr>
            <w:tcW w:w="5040" w:type="dxa"/>
          </w:tcPr>
          <w:p w14:paraId="16D86823" w14:textId="77777777" w:rsidR="00B21F48" w:rsidRDefault="00B21F48" w:rsidP="00B21F48">
            <w:pPr>
              <w:pStyle w:val="Quotecentred"/>
            </w:pPr>
          </w:p>
        </w:tc>
      </w:tr>
      <w:tr w:rsidR="00B21F48" w14:paraId="52F8F39B" w14:textId="77777777" w:rsidTr="00B21F48">
        <w:trPr>
          <w:trHeight w:val="1417"/>
          <w:jc w:val="center"/>
        </w:trPr>
        <w:tc>
          <w:tcPr>
            <w:tcW w:w="11520" w:type="dxa"/>
            <w:gridSpan w:val="3"/>
            <w:vAlign w:val="center"/>
          </w:tcPr>
          <w:p w14:paraId="698CA092" w14:textId="0166CBDC" w:rsidR="00B21F48" w:rsidRDefault="00B21F48" w:rsidP="00B21F48">
            <w:pPr>
              <w:pStyle w:val="Contact"/>
            </w:pPr>
          </w:p>
        </w:tc>
      </w:tr>
    </w:tbl>
    <w:p w14:paraId="33A650BC" w14:textId="77777777" w:rsidR="007F56E3" w:rsidRPr="00D81C6B" w:rsidRDefault="007F56E3" w:rsidP="00036A0E"/>
    <w:sectPr w:rsidR="007F56E3" w:rsidRPr="00D81C6B" w:rsidSect="004C2821">
      <w:headerReference w:type="default" r:id="rId20"/>
      <w:headerReference w:type="first" r:id="rId21"/>
      <w:pgSz w:w="12240" w:h="15840" w:code="1"/>
      <w:pgMar w:top="1022" w:right="360" w:bottom="720"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789B5" w14:textId="77777777" w:rsidR="00CC0D2F" w:rsidRDefault="00CC0D2F" w:rsidP="00C0714C">
      <w:pPr>
        <w:spacing w:after="0" w:line="240" w:lineRule="auto"/>
      </w:pPr>
      <w:r>
        <w:separator/>
      </w:r>
    </w:p>
  </w:endnote>
  <w:endnote w:type="continuationSeparator" w:id="0">
    <w:p w14:paraId="6D06EDA2" w14:textId="77777777" w:rsidR="00CC0D2F" w:rsidRDefault="00CC0D2F"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9708C" w14:textId="77777777" w:rsidR="00CC0D2F" w:rsidRDefault="00CC0D2F" w:rsidP="00C0714C">
      <w:pPr>
        <w:spacing w:after="0" w:line="240" w:lineRule="auto"/>
      </w:pPr>
      <w:r>
        <w:separator/>
      </w:r>
    </w:p>
  </w:footnote>
  <w:footnote w:type="continuationSeparator" w:id="0">
    <w:p w14:paraId="2AFDF727" w14:textId="77777777" w:rsidR="00CC0D2F" w:rsidRDefault="00CC0D2F"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58AE6"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C9834E5" wp14:editId="3632115B">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5DC62E9B"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154875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8cd0e0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00a1cd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8cd0e0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4A146"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39D09392" wp14:editId="6252196D">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 name="Freeform: Shape 5" descr="Drill tip against blueprints on a work table">
                        <a:extLst>
                          <a:ext uri="{FF2B5EF4-FFF2-40B4-BE49-F238E27FC236}">
                            <a16:creationId xmlns:a16="http://schemas.microsoft.com/office/drawing/2014/main" id="{15F4D7CD-AA6F-4EA3-951E-0F70B589BB3A}"/>
                          </a:ext>
                        </a:extLst>
                      </wps:cNvPr>
                      <wps:cNvSpPr/>
                      <wps:spPr>
                        <a:xfrm>
                          <a:off x="9525" y="2286000"/>
                          <a:ext cx="3886200" cy="6048122"/>
                        </a:xfrm>
                        <a:custGeom>
                          <a:avLst/>
                          <a:gdLst>
                            <a:gd name="connsiteX0" fmla="*/ 3886200 w 3886200"/>
                            <a:gd name="connsiteY0" fmla="*/ 0 h 6048122"/>
                            <a:gd name="connsiteX1" fmla="*/ 3886200 w 3886200"/>
                            <a:gd name="connsiteY1" fmla="*/ 6048122 h 6048122"/>
                            <a:gd name="connsiteX2" fmla="*/ 3632264 w 3886200"/>
                            <a:gd name="connsiteY2" fmla="*/ 6045005 h 6048122"/>
                            <a:gd name="connsiteX3" fmla="*/ 217629 w 3886200"/>
                            <a:gd name="connsiteY3" fmla="*/ 5545535 h 6048122"/>
                            <a:gd name="connsiteX4" fmla="*/ 0 w 3886200"/>
                            <a:gd name="connsiteY4" fmla="*/ 5481427 h 6048122"/>
                            <a:gd name="connsiteX5" fmla="*/ 0 w 3886200"/>
                            <a:gd name="connsiteY5" fmla="*/ 1066310 h 6048122"/>
                            <a:gd name="connsiteX6" fmla="*/ 125914 w 3886200"/>
                            <a:gd name="connsiteY6" fmla="*/ 1049157 h 6048122"/>
                            <a:gd name="connsiteX7" fmla="*/ 3816742 w 3886200"/>
                            <a:gd name="connsiteY7" fmla="*/ 29735 h 6048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6200" h="6048122">
                              <a:moveTo>
                                <a:pt x="3886200" y="0"/>
                              </a:moveTo>
                              <a:lnTo>
                                <a:pt x="3886200" y="6048122"/>
                              </a:lnTo>
                              <a:lnTo>
                                <a:pt x="3632264" y="6045005"/>
                              </a:lnTo>
                              <a:cubicBezTo>
                                <a:pt x="2437175" y="6007898"/>
                                <a:pt x="1215654" y="5826716"/>
                                <a:pt x="217629" y="5545535"/>
                              </a:cubicBezTo>
                              <a:lnTo>
                                <a:pt x="0" y="5481427"/>
                              </a:lnTo>
                              <a:lnTo>
                                <a:pt x="0" y="1066310"/>
                              </a:lnTo>
                              <a:lnTo>
                                <a:pt x="125914" y="1049157"/>
                              </a:lnTo>
                              <a:cubicBezTo>
                                <a:pt x="1268961" y="874782"/>
                                <a:pt x="2519349" y="560158"/>
                                <a:pt x="3816742" y="29735"/>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5D8EBCB3"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" path="m,l34587,7c1923036,383,4440967,885,7798209,1554,5136066,2076697,2420610,2986441,134516,3335192l,3353516,,xe" fillcolor="#8cd0e0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00a1cd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" path="m7772144,r17462,l7789606,3654465,,3654465,,2856368r429171,21027c1155821,2901118,1888673,2865801,2601623,2770954,5016863,2449644,6923473,1485981,7648664,241555l7772144,xe" fillcolor="#00a1cd [3206]" stroked="f" strokeweight="1pt">
                <v:stroke joinstyle="miter"/>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154875 [3204]" stroked="f">
                <v:path arrowok="t" o:connecttype="custom" o:connectlocs="7789606,0;7789606,2360167;7789606,2514600;0,2514600;0,2507805;0,225384;7789606,0" o:connectangles="0,0,0,0,0,0,0"/>
              </v:shape>
              <v:shape id="Freeform: Shape 5" o:spid="_x0000_s1031" alt="Drill tip against blueprints on a work table" style="position:absolute;left:95;top:22860;width:38862;height:60481;visibility:visible;mso-wrap-style:square;v-text-anchor:middle" coordsize="3886200,60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" path="m3886200,r,6048122l3632264,6045005c2437175,6007898,1215654,5826716,217629,5545535l,5481427,,1066310r125914,-17153c1268961,874782,2519349,560158,3816742,29735l3886200,xe" stroked="f" strokeweight="1pt">
                <v:fill r:id="rId2" o:title="Drill tip against blueprints on a work table" recolor="t" rotate="t" type="frame"/>
                <v:stroke joinstyle="miter"/>
                <v:path arrowok="t" o:connecttype="custom" o:connectlocs="3886200,0;3886200,6048122;3632264,6045005;217629,5545535;0,5481427;0,1066310;125914,1049157;3816742,29735" o:connectangles="0,0,0,0,0,0,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34B"/>
    <w:rsid w:val="000102E8"/>
    <w:rsid w:val="00036A0E"/>
    <w:rsid w:val="000858EE"/>
    <w:rsid w:val="00092BBF"/>
    <w:rsid w:val="00142110"/>
    <w:rsid w:val="00151FE8"/>
    <w:rsid w:val="00180238"/>
    <w:rsid w:val="00182617"/>
    <w:rsid w:val="0019257F"/>
    <w:rsid w:val="002033CC"/>
    <w:rsid w:val="00206AAC"/>
    <w:rsid w:val="00212B3B"/>
    <w:rsid w:val="002168E9"/>
    <w:rsid w:val="00220AEB"/>
    <w:rsid w:val="002359B5"/>
    <w:rsid w:val="00262F2F"/>
    <w:rsid w:val="0027447B"/>
    <w:rsid w:val="002778BF"/>
    <w:rsid w:val="00281BEB"/>
    <w:rsid w:val="002A452F"/>
    <w:rsid w:val="002F2023"/>
    <w:rsid w:val="003412E6"/>
    <w:rsid w:val="0039134F"/>
    <w:rsid w:val="003B53E5"/>
    <w:rsid w:val="0040598F"/>
    <w:rsid w:val="004262E0"/>
    <w:rsid w:val="00473E6D"/>
    <w:rsid w:val="00475170"/>
    <w:rsid w:val="00475817"/>
    <w:rsid w:val="00484605"/>
    <w:rsid w:val="004915D0"/>
    <w:rsid w:val="004C2821"/>
    <w:rsid w:val="004C4C5F"/>
    <w:rsid w:val="004C4D41"/>
    <w:rsid w:val="004D566C"/>
    <w:rsid w:val="004E0BEE"/>
    <w:rsid w:val="0051534B"/>
    <w:rsid w:val="005214B6"/>
    <w:rsid w:val="00526990"/>
    <w:rsid w:val="00566387"/>
    <w:rsid w:val="00586ED6"/>
    <w:rsid w:val="00590B28"/>
    <w:rsid w:val="0059266A"/>
    <w:rsid w:val="006022C2"/>
    <w:rsid w:val="0061111F"/>
    <w:rsid w:val="0061417C"/>
    <w:rsid w:val="00623692"/>
    <w:rsid w:val="0065168B"/>
    <w:rsid w:val="00662CB9"/>
    <w:rsid w:val="007375E9"/>
    <w:rsid w:val="0075139E"/>
    <w:rsid w:val="007A0B83"/>
    <w:rsid w:val="007B6E37"/>
    <w:rsid w:val="007F56E3"/>
    <w:rsid w:val="00804774"/>
    <w:rsid w:val="0086247C"/>
    <w:rsid w:val="008A16BF"/>
    <w:rsid w:val="00905DEC"/>
    <w:rsid w:val="00914D0B"/>
    <w:rsid w:val="00915A77"/>
    <w:rsid w:val="00917C72"/>
    <w:rsid w:val="009755FA"/>
    <w:rsid w:val="0097636C"/>
    <w:rsid w:val="009A1205"/>
    <w:rsid w:val="00A7152E"/>
    <w:rsid w:val="00AD7C00"/>
    <w:rsid w:val="00B21F48"/>
    <w:rsid w:val="00B54B54"/>
    <w:rsid w:val="00BE7AF4"/>
    <w:rsid w:val="00BF18D9"/>
    <w:rsid w:val="00BF3499"/>
    <w:rsid w:val="00C0714C"/>
    <w:rsid w:val="00C73946"/>
    <w:rsid w:val="00C9156A"/>
    <w:rsid w:val="00CA6430"/>
    <w:rsid w:val="00CC0D2F"/>
    <w:rsid w:val="00D14819"/>
    <w:rsid w:val="00D32F58"/>
    <w:rsid w:val="00D66B1A"/>
    <w:rsid w:val="00D81C6B"/>
    <w:rsid w:val="00DA61AB"/>
    <w:rsid w:val="00DD3CFF"/>
    <w:rsid w:val="00E405C2"/>
    <w:rsid w:val="00EC3E65"/>
    <w:rsid w:val="00EC71E6"/>
    <w:rsid w:val="00EF007F"/>
    <w:rsid w:val="00F024D4"/>
    <w:rsid w:val="00F07022"/>
    <w:rsid w:val="00F15E50"/>
    <w:rsid w:val="00F2639A"/>
    <w:rsid w:val="00F438AF"/>
    <w:rsid w:val="00FA6D7C"/>
    <w:rsid w:val="00FB33C5"/>
    <w:rsid w:val="00FB52C4"/>
    <w:rsid w:val="00FD7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8E0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lang w:val="en-AU" w:eastAsia="en-US" w:bidi="ar-SA"/>
      </w:rPr>
    </w:rPrDefault>
    <w:pPrDefault>
      <w:pPr>
        <w:spacing w:after="200" w:line="280" w:lineRule="exact"/>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8E9"/>
    <w:rPr>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0238"/>
    <w:pPr>
      <w:spacing w:before="400" w:after="0" w:line="240" w:lineRule="auto"/>
      <w:contextualSpacing/>
    </w:pPr>
    <w:rPr>
      <w:rFonts w:asciiTheme="majorHAnsi" w:eastAsiaTheme="majorEastAsia" w:hAnsiTheme="majorHAnsi" w:cstheme="majorBidi"/>
      <w:i/>
      <w:caps/>
      <w:color w:val="154875" w:themeColor="accent1"/>
      <w:kern w:val="28"/>
      <w:sz w:val="72"/>
      <w:szCs w:val="56"/>
    </w:rPr>
  </w:style>
  <w:style w:type="character" w:customStyle="1" w:styleId="TitleChar">
    <w:name w:val="Title Char"/>
    <w:basedOn w:val="DefaultParagraphFont"/>
    <w:link w:val="Title"/>
    <w:uiPriority w:val="10"/>
    <w:rsid w:val="00180238"/>
    <w:rPr>
      <w:rFonts w:asciiTheme="majorHAnsi" w:eastAsiaTheme="majorEastAsia" w:hAnsiTheme="majorHAnsi" w:cstheme="majorBidi"/>
      <w:i/>
      <w:caps/>
      <w:color w:val="154875" w:themeColor="accent1"/>
      <w:kern w:val="28"/>
      <w:sz w:val="72"/>
      <w:szCs w:val="56"/>
    </w:rPr>
  </w:style>
  <w:style w:type="paragraph" w:styleId="Subtitle">
    <w:name w:val="Subtitle"/>
    <w:basedOn w:val="Normal"/>
    <w:next w:val="Normal"/>
    <w:link w:val="SubtitleChar"/>
    <w:uiPriority w:val="11"/>
    <w:qFormat/>
    <w:rsid w:val="0097636C"/>
    <w:pPr>
      <w:numPr>
        <w:ilvl w:val="1"/>
      </w:numPr>
      <w:spacing w:after="120" w:line="240" w:lineRule="auto"/>
      <w:contextualSpacing/>
      <w:jc w:val="right"/>
    </w:pPr>
    <w:rPr>
      <w:rFonts w:eastAsiaTheme="minorEastAsia" w:cstheme="minorBidi"/>
      <w:b/>
      <w:caps/>
      <w:sz w:val="26"/>
      <w:szCs w:val="22"/>
    </w:rPr>
  </w:style>
  <w:style w:type="character" w:customStyle="1" w:styleId="SubtitleChar">
    <w:name w:val="Subtitle Char"/>
    <w:basedOn w:val="DefaultParagraphFont"/>
    <w:link w:val="Subtitle"/>
    <w:uiPriority w:val="11"/>
    <w:rsid w:val="0097636C"/>
    <w:rPr>
      <w:rFonts w:eastAsiaTheme="minorEastAsia" w:cstheme="minorBidi"/>
      <w:b/>
      <w:caps/>
      <w:sz w:val="26"/>
      <w:szCs w:val="22"/>
    </w:rPr>
  </w:style>
  <w:style w:type="paragraph" w:styleId="Quote">
    <w:name w:val="Quote"/>
    <w:basedOn w:val="Normal"/>
    <w:next w:val="Normal"/>
    <w:link w:val="QuoteChar"/>
    <w:uiPriority w:val="12"/>
    <w:qFormat/>
    <w:rsid w:val="00B21F48"/>
    <w:pPr>
      <w:spacing w:before="200" w:after="160"/>
      <w:jc w:val="right"/>
    </w:pPr>
    <w:rPr>
      <w:iCs/>
      <w:color w:val="FFFFFF" w:themeColor="background1"/>
      <w:sz w:val="26"/>
    </w:rPr>
  </w:style>
  <w:style w:type="character" w:customStyle="1" w:styleId="QuoteChar">
    <w:name w:val="Quote Char"/>
    <w:basedOn w:val="DefaultParagraphFont"/>
    <w:link w:val="Quote"/>
    <w:uiPriority w:val="12"/>
    <w:rsid w:val="00B21F48"/>
    <w:rPr>
      <w:iCs/>
      <w:color w:val="FFFFFF" w:themeColor="background1"/>
      <w:sz w:val="26"/>
      <w:lang w:val="en-US"/>
    </w:rPr>
  </w:style>
  <w:style w:type="paragraph" w:customStyle="1" w:styleId="Quotecentred">
    <w:name w:val="Quote centred"/>
    <w:basedOn w:val="Quote"/>
    <w:next w:val="Normal"/>
    <w:link w:val="QuotecentredChar"/>
    <w:uiPriority w:val="12"/>
    <w:qFormat/>
    <w:rsid w:val="007F56E3"/>
    <w:pPr>
      <w:jc w:val="center"/>
    </w:pPr>
  </w:style>
  <w:style w:type="paragraph" w:customStyle="1" w:styleId="Contact">
    <w:name w:val="Contact"/>
    <w:basedOn w:val="Normal"/>
    <w:next w:val="Normal"/>
    <w:link w:val="ContactChar"/>
    <w:uiPriority w:val="14"/>
    <w:qFormat/>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semiHidden/>
    <w:rsid w:val="003412E6"/>
    <w:pPr>
      <w:spacing w:after="0" w:line="240" w:lineRule="auto"/>
    </w:pPr>
  </w:style>
  <w:style w:type="character" w:customStyle="1" w:styleId="FooterChar">
    <w:name w:val="Footer Char"/>
    <w:basedOn w:val="DefaultParagraphFont"/>
    <w:link w:val="Footer"/>
    <w:uiPriority w:val="99"/>
    <w:semiHidden/>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qFormat/>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styleId="Hyperlink">
    <w:name w:val="Hyperlink"/>
    <w:basedOn w:val="DefaultParagraphFont"/>
    <w:uiPriority w:val="99"/>
    <w:unhideWhenUsed/>
    <w:rsid w:val="000858EE"/>
    <w:rPr>
      <w:color w:val="154875" w:themeColor="hyperlink"/>
      <w:u w:val="single"/>
    </w:rPr>
  </w:style>
  <w:style w:type="character" w:styleId="UnresolvedMention">
    <w:name w:val="Unresolved Mention"/>
    <w:basedOn w:val="DefaultParagraphFont"/>
    <w:uiPriority w:val="99"/>
    <w:semiHidden/>
    <w:unhideWhenUsed/>
    <w:rsid w:val="000858EE"/>
    <w:rPr>
      <w:color w:val="605E5C"/>
      <w:shd w:val="clear" w:color="auto" w:fill="E1DFDD"/>
    </w:rPr>
  </w:style>
  <w:style w:type="paragraph" w:styleId="BalloonText">
    <w:name w:val="Balloon Text"/>
    <w:basedOn w:val="Normal"/>
    <w:link w:val="BalloonTextChar"/>
    <w:uiPriority w:val="99"/>
    <w:semiHidden/>
    <w:unhideWhenUsed/>
    <w:rsid w:val="00F26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39A"/>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cwcd.com/pay-online/"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kanecowater@gmail.com" TargetMode="External"/><Relationship Id="rId2" Type="http://schemas.openxmlformats.org/officeDocument/2006/relationships/customXml" Target="../customXml/item2.xml"/><Relationship Id="rId16" Type="http://schemas.openxmlformats.org/officeDocument/2006/relationships/hyperlink" Target="http://www.kcwcd.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kanecowater@gmail.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kcwcd.com/conservatio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kcwcd.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brown.kcwcd\AppData\Roaming\Microsoft\Templates\Handy-person%20newsletter.dotx" TargetMode="External"/></Relationships>
</file>

<file path=word/theme/theme1.xml><?xml version="1.0" encoding="utf-8"?>
<a:theme xmlns:a="http://schemas.openxmlformats.org/drawingml/2006/main" name="Office Theme">
  <a:themeElements>
    <a:clrScheme name="Handyperson newsletter">
      <a:dk1>
        <a:sysClr val="windowText" lastClr="000000"/>
      </a:dk1>
      <a:lt1>
        <a:sysClr val="window" lastClr="FFFFFF"/>
      </a:lt1>
      <a:dk2>
        <a:srgbClr val="154875"/>
      </a:dk2>
      <a:lt2>
        <a:srgbClr val="FFFFFF"/>
      </a:lt2>
      <a:accent1>
        <a:srgbClr val="154875"/>
      </a:accent1>
      <a:accent2>
        <a:srgbClr val="8CD0E0"/>
      </a:accent2>
      <a:accent3>
        <a:srgbClr val="00A1CD"/>
      </a:accent3>
      <a:accent4>
        <a:srgbClr val="FFFFFF"/>
      </a:accent4>
      <a:accent5>
        <a:srgbClr val="FFFFFF"/>
      </a:accent5>
      <a:accent6>
        <a:srgbClr val="FFFFFF"/>
      </a:accent6>
      <a:hlink>
        <a:srgbClr val="154875"/>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FEF5EC-B55E-40F7-8776-26EC59CD2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0</TotalTime>
  <Pages>3</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2020-06-16T18:39:00Z</dcterms:created>
  <dcterms:modified xsi:type="dcterms:W3CDTF">2020-06-24T16:43:00Z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